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5" w:rsidRPr="00F97888" w:rsidRDefault="003B3E95" w:rsidP="007F51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технологии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tblpXSpec="center" w:tblpY="1"/>
        <w:tblOverlap w:val="never"/>
        <w:tblW w:w="453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789"/>
        <w:gridCol w:w="3164"/>
        <w:gridCol w:w="2362"/>
        <w:gridCol w:w="2425"/>
      </w:tblGrid>
      <w:tr w:rsidR="003B3E95" w:rsidRPr="0027722C" w:rsidTr="000C1C25">
        <w:trPr>
          <w:trHeight w:val="443"/>
          <w:tblCellSpacing w:w="15" w:type="dxa"/>
        </w:trPr>
        <w:tc>
          <w:tcPr>
            <w:tcW w:w="895" w:type="pct"/>
            <w:vAlign w:val="center"/>
          </w:tcPr>
          <w:p w:rsidR="003B3E95" w:rsidRPr="0027722C" w:rsidRDefault="003B3E95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09" w:type="pct"/>
            <w:vAlign w:val="center"/>
          </w:tcPr>
          <w:p w:rsidR="003B3E95" w:rsidRPr="0027722C" w:rsidRDefault="003B3E95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197" w:type="pct"/>
            <w:vAlign w:val="center"/>
          </w:tcPr>
          <w:p w:rsidR="003B3E95" w:rsidRPr="0027722C" w:rsidRDefault="003B3E95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222" w:type="pct"/>
            <w:vAlign w:val="center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3B3E95" w:rsidRPr="0027722C" w:rsidTr="000C1C25">
        <w:trPr>
          <w:trHeight w:val="443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9B4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9B4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Артемьев В.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9B4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3B3E95" w:rsidRPr="0027722C" w:rsidTr="000C1C25">
        <w:trPr>
          <w:trHeight w:val="337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Гильмутдинов Р.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3B3E95" w:rsidRPr="0027722C" w:rsidTr="000C1C25">
        <w:trPr>
          <w:trHeight w:val="337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Шарафутдинов А.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3B3E95" w:rsidRPr="0027722C" w:rsidTr="000C1C25">
        <w:trPr>
          <w:trHeight w:val="276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Осокин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3B3E95" w:rsidRPr="0027722C" w:rsidTr="000C1C25">
        <w:trPr>
          <w:trHeight w:val="272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Мушаров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B3E95" w:rsidRPr="0027722C" w:rsidTr="000C1C25">
        <w:trPr>
          <w:trHeight w:val="277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Мадянов С.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B3E95" w:rsidRPr="0027722C" w:rsidTr="000C1C25">
        <w:trPr>
          <w:trHeight w:val="285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Домбров 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3B3E95" w:rsidRPr="0027722C" w:rsidTr="000C1C25">
        <w:trPr>
          <w:trHeight w:val="279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Сухарев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3B3E95" w:rsidRPr="0027722C" w:rsidTr="000C1C25">
        <w:trPr>
          <w:trHeight w:val="279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Басариев 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3B3E95" w:rsidRPr="0027722C" w:rsidTr="000C1C25">
        <w:trPr>
          <w:trHeight w:val="279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Хуснутдинов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3B3E95" w:rsidRPr="0027722C" w:rsidTr="000C1C25">
        <w:trPr>
          <w:trHeight w:val="279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Гибадуллин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B3E95" w:rsidRPr="0027722C" w:rsidTr="000C1C25">
        <w:trPr>
          <w:trHeight w:val="279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Набиуллин 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3B3E95" w:rsidRPr="0027722C" w:rsidTr="000C1C25">
        <w:trPr>
          <w:trHeight w:val="273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Михеев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3B3E95" w:rsidRPr="0027722C" w:rsidTr="000C1C25">
        <w:trPr>
          <w:trHeight w:val="273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Хасанов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3B3E95" w:rsidRPr="0027722C" w:rsidTr="000C1C25">
        <w:trPr>
          <w:trHeight w:val="281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Федоров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3B3E95" w:rsidRPr="0027722C" w:rsidTr="000C1C25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Ливадный 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3B3E95" w:rsidRPr="0027722C" w:rsidTr="000C1C25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Репина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3B3E95" w:rsidRPr="0027722C" w:rsidTr="000C1C25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Грачева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3B3E95" w:rsidRPr="0027722C" w:rsidTr="000C1C25">
        <w:trPr>
          <w:trHeight w:val="257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Ренкова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3B3E95" w:rsidRPr="0027722C" w:rsidTr="000C1C25">
        <w:trPr>
          <w:trHeight w:val="255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Ошевнева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3B3E95" w:rsidRPr="0027722C" w:rsidTr="000C1C25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Брусенкова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3B3E95" w:rsidRPr="0027722C" w:rsidTr="000C1C25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Розанова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3B3E95" w:rsidRPr="0027722C" w:rsidTr="000C1C25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Мукасова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</w:tr>
      <w:tr w:rsidR="003B3E95" w:rsidRPr="0027722C" w:rsidTr="000C1C25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Четвергова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3B3E95" w:rsidRPr="0027722C" w:rsidTr="000C1C25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Нистратова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3B3E95" w:rsidRPr="0027722C" w:rsidTr="000C1C25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Бектемирова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</w:tr>
      <w:tr w:rsidR="003B3E95" w:rsidRPr="0027722C" w:rsidTr="000C1C25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Низамова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3B3E95" w:rsidRPr="0027722C" w:rsidTr="000C1C25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9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Токтоназарова 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3B3E95" w:rsidRPr="0027722C" w:rsidRDefault="003B3E95" w:rsidP="000C1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22C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</w:tbl>
    <w:p w:rsidR="003B3E95" w:rsidRDefault="003B3E95" w:rsidP="00F97888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textWrapping" w:clear="all"/>
      </w:r>
    </w:p>
    <w:p w:rsidR="003B3E95" w:rsidRPr="00F97888" w:rsidRDefault="003B3E95" w:rsidP="00136E29">
      <w:pPr>
        <w:rPr>
          <w:rFonts w:ascii="Times New Roman" w:hAnsi="Times New Roman"/>
          <w:sz w:val="28"/>
          <w:szCs w:val="28"/>
          <w:lang w:val="en-US"/>
        </w:rPr>
      </w:pPr>
    </w:p>
    <w:sectPr w:rsidR="003B3E95" w:rsidRPr="00F97888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B41AB"/>
    <w:rsid w:val="000C1C25"/>
    <w:rsid w:val="00116E0E"/>
    <w:rsid w:val="00136E29"/>
    <w:rsid w:val="00160025"/>
    <w:rsid w:val="001B06F5"/>
    <w:rsid w:val="0027722C"/>
    <w:rsid w:val="002B216B"/>
    <w:rsid w:val="002D23F4"/>
    <w:rsid w:val="002D7891"/>
    <w:rsid w:val="003051C6"/>
    <w:rsid w:val="0030688B"/>
    <w:rsid w:val="003B3E95"/>
    <w:rsid w:val="004127F4"/>
    <w:rsid w:val="004272EB"/>
    <w:rsid w:val="005315EC"/>
    <w:rsid w:val="005837E9"/>
    <w:rsid w:val="006E60DD"/>
    <w:rsid w:val="0072780E"/>
    <w:rsid w:val="007350DC"/>
    <w:rsid w:val="00751904"/>
    <w:rsid w:val="00753FA9"/>
    <w:rsid w:val="007667A7"/>
    <w:rsid w:val="007C326A"/>
    <w:rsid w:val="007D0BFC"/>
    <w:rsid w:val="007F51FA"/>
    <w:rsid w:val="00836195"/>
    <w:rsid w:val="00844C07"/>
    <w:rsid w:val="00897562"/>
    <w:rsid w:val="008E767B"/>
    <w:rsid w:val="009B4A14"/>
    <w:rsid w:val="009F5485"/>
    <w:rsid w:val="00B21F3A"/>
    <w:rsid w:val="00B513A0"/>
    <w:rsid w:val="00B763D2"/>
    <w:rsid w:val="00BF3863"/>
    <w:rsid w:val="00C4735F"/>
    <w:rsid w:val="00C47446"/>
    <w:rsid w:val="00D10CD8"/>
    <w:rsid w:val="00D6221A"/>
    <w:rsid w:val="00D87F35"/>
    <w:rsid w:val="00DC2607"/>
    <w:rsid w:val="00E36E65"/>
    <w:rsid w:val="00E4736D"/>
    <w:rsid w:val="00EA4B74"/>
    <w:rsid w:val="00EB00BA"/>
    <w:rsid w:val="00F2562D"/>
    <w:rsid w:val="00F97888"/>
    <w:rsid w:val="00FC6FA9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36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62528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36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62533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36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1</Pages>
  <Words>141</Words>
  <Characters>809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7</cp:revision>
  <dcterms:created xsi:type="dcterms:W3CDTF">2018-10-05T15:09:00Z</dcterms:created>
  <dcterms:modified xsi:type="dcterms:W3CDTF">2018-10-22T14:58:00Z</dcterms:modified>
</cp:coreProperties>
</file>